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B7222D" w:rsidRPr="00B85D1E" w:rsidRDefault="00B7222D" w:rsidP="002D3096"/>
    <w:p w14:paraId="384A18C1" w14:textId="691CE9FD" w:rsidR="00F66264" w:rsidRDefault="00F66264" w:rsidP="00F66264">
      <w:pPr>
        <w:jc w:val="right"/>
        <w:rPr>
          <w:rFonts w:ascii="Times" w:hAnsi="Times" w:cs="Arial"/>
          <w:bCs/>
          <w:color w:val="000000"/>
          <w:sz w:val="28"/>
          <w:szCs w:val="28"/>
        </w:rPr>
      </w:pPr>
      <w:r w:rsidRPr="00663C8C">
        <w:rPr>
          <w:rFonts w:ascii="Times" w:hAnsi="Times" w:cs="Arial"/>
          <w:bCs/>
          <w:color w:val="000000"/>
          <w:sz w:val="28"/>
          <w:szCs w:val="28"/>
        </w:rPr>
        <w:t>Приложение №1</w:t>
      </w:r>
    </w:p>
    <w:p w14:paraId="4B99056E" w14:textId="77777777" w:rsidR="00F66264" w:rsidRPr="00663C8C" w:rsidRDefault="00F66264" w:rsidP="00F66264">
      <w:pPr>
        <w:jc w:val="right"/>
        <w:rPr>
          <w:rFonts w:ascii="Times" w:hAnsi="Times" w:cs="Arial"/>
          <w:bCs/>
          <w:color w:val="000000"/>
          <w:sz w:val="28"/>
          <w:szCs w:val="28"/>
        </w:rPr>
      </w:pPr>
    </w:p>
    <w:p w14:paraId="5614B2AF" w14:textId="7FEB7806" w:rsidR="00F66264" w:rsidRDefault="00F66264" w:rsidP="00F66264">
      <w:pPr>
        <w:jc w:val="center"/>
        <w:rPr>
          <w:rFonts w:ascii="Times" w:hAnsi="Times" w:cs="Arial"/>
          <w:b/>
          <w:bCs/>
          <w:color w:val="000000"/>
          <w:sz w:val="28"/>
          <w:szCs w:val="28"/>
        </w:rPr>
      </w:pPr>
      <w:r w:rsidRPr="006B3341">
        <w:rPr>
          <w:rFonts w:ascii="Times" w:hAnsi="Times" w:cs="Arial"/>
          <w:b/>
          <w:bCs/>
          <w:color w:val="000000"/>
          <w:sz w:val="28"/>
          <w:szCs w:val="28"/>
        </w:rPr>
        <w:t>Инструкция для публикации поста участника проекта</w:t>
      </w:r>
    </w:p>
    <w:p w14:paraId="0EE80166" w14:textId="77777777" w:rsidR="00F66264" w:rsidRPr="006B3341" w:rsidRDefault="00F66264" w:rsidP="00F66264">
      <w:pPr>
        <w:jc w:val="center"/>
        <w:rPr>
          <w:rFonts w:ascii="Times" w:hAnsi="Times"/>
          <w:color w:val="000000"/>
          <w:sz w:val="28"/>
          <w:szCs w:val="28"/>
        </w:rPr>
      </w:pPr>
      <w:r w:rsidRPr="006B3341">
        <w:rPr>
          <w:rFonts w:ascii="Times" w:hAnsi="Times" w:cs="Arial"/>
          <w:b/>
          <w:bCs/>
          <w:color w:val="000000"/>
          <w:sz w:val="28"/>
          <w:szCs w:val="28"/>
        </w:rPr>
        <w:t xml:space="preserve">«Бессмертный полк </w:t>
      </w:r>
      <w:r>
        <w:rPr>
          <w:rFonts w:ascii="Times" w:hAnsi="Times" w:cs="Arial"/>
          <w:b/>
          <w:bCs/>
          <w:color w:val="000000"/>
          <w:sz w:val="28"/>
          <w:szCs w:val="28"/>
        </w:rPr>
        <w:t xml:space="preserve">в Татарстане </w:t>
      </w:r>
      <w:r w:rsidRPr="006B3341">
        <w:rPr>
          <w:rFonts w:ascii="Times" w:hAnsi="Times" w:cs="Arial"/>
          <w:b/>
          <w:bCs/>
          <w:color w:val="000000"/>
          <w:sz w:val="28"/>
          <w:szCs w:val="28"/>
        </w:rPr>
        <w:t>Онлайн» </w:t>
      </w:r>
    </w:p>
    <w:p w14:paraId="6E7BEAA2" w14:textId="77777777" w:rsidR="00F66264" w:rsidRPr="006B3341" w:rsidRDefault="00F66264" w:rsidP="00F66264">
      <w:pPr>
        <w:rPr>
          <w:rFonts w:ascii="Times" w:hAnsi="Times"/>
          <w:color w:val="000000"/>
        </w:rPr>
      </w:pPr>
      <w:r w:rsidRPr="006B3341">
        <w:rPr>
          <w:rFonts w:ascii="Times" w:hAnsi="Times" w:cs="Arial"/>
          <w:color w:val="000000"/>
        </w:rPr>
        <w:t> </w:t>
      </w:r>
    </w:p>
    <w:p w14:paraId="0B3E073F" w14:textId="77777777" w:rsidR="00F66264" w:rsidRPr="00663C8C" w:rsidRDefault="00F66264" w:rsidP="00F66264">
      <w:pPr>
        <w:spacing w:line="276" w:lineRule="auto"/>
        <w:ind w:firstLine="708"/>
        <w:jc w:val="both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В 2020 году акция по сохранению личной памяти о поколении Великой Отечественной войны «Бессмертный полк» в Республике Татарстан пройдет онлайн.</w:t>
      </w:r>
    </w:p>
    <w:p w14:paraId="70A0F888" w14:textId="77777777" w:rsidR="00F66264" w:rsidRPr="00663C8C" w:rsidRDefault="00F66264" w:rsidP="00F66264">
      <w:pPr>
        <w:spacing w:line="276" w:lineRule="auto"/>
        <w:ind w:firstLine="708"/>
        <w:jc w:val="both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 xml:space="preserve">Каждый желающий может присоединиться к онлайн-акции, опубликовав пост с </w:t>
      </w:r>
      <w:proofErr w:type="spellStart"/>
      <w:r w:rsidRPr="00663C8C">
        <w:rPr>
          <w:rFonts w:ascii="Times" w:hAnsi="Times" w:cs="Arial"/>
          <w:color w:val="000000"/>
          <w:sz w:val="28"/>
        </w:rPr>
        <w:t>хэштегами</w:t>
      </w:r>
      <w:proofErr w:type="spellEnd"/>
      <w:r w:rsidRPr="00663C8C">
        <w:rPr>
          <w:rFonts w:ascii="Times" w:hAnsi="Times" w:cs="Arial"/>
          <w:color w:val="000000"/>
          <w:sz w:val="28"/>
        </w:rPr>
        <w:t xml:space="preserve"> </w:t>
      </w:r>
      <w:r w:rsidRPr="00663C8C">
        <w:rPr>
          <w:rFonts w:ascii="Times" w:hAnsi="Times" w:cs="Arial"/>
          <w:b/>
          <w:bCs/>
          <w:color w:val="000000"/>
          <w:sz w:val="28"/>
        </w:rPr>
        <w:t>#</w:t>
      </w:r>
      <w:proofErr w:type="spellStart"/>
      <w:r w:rsidRPr="00663C8C">
        <w:rPr>
          <w:rFonts w:ascii="Times" w:hAnsi="Times" w:cs="Arial"/>
          <w:b/>
          <w:bCs/>
          <w:color w:val="000000"/>
          <w:sz w:val="28"/>
        </w:rPr>
        <w:t>БессмертныйполкОнлайн</w:t>
      </w:r>
      <w:proofErr w:type="spellEnd"/>
      <w:r w:rsidRPr="00663C8C">
        <w:rPr>
          <w:rFonts w:ascii="Times" w:hAnsi="Times" w:cs="Arial"/>
          <w:b/>
          <w:bCs/>
          <w:color w:val="000000"/>
          <w:sz w:val="28"/>
        </w:rPr>
        <w:t xml:space="preserve"> #</w:t>
      </w:r>
      <w:proofErr w:type="spellStart"/>
      <w:r w:rsidRPr="00663C8C">
        <w:rPr>
          <w:rFonts w:ascii="Times" w:hAnsi="Times" w:cs="Arial"/>
          <w:b/>
          <w:bCs/>
          <w:color w:val="000000"/>
          <w:sz w:val="28"/>
        </w:rPr>
        <w:t>БессмертныйполкТатарстан</w:t>
      </w:r>
      <w:proofErr w:type="spellEnd"/>
    </w:p>
    <w:p w14:paraId="52948EDE" w14:textId="77777777" w:rsidR="00F66264" w:rsidRPr="00663C8C" w:rsidRDefault="00F66264" w:rsidP="00F66264">
      <w:pPr>
        <w:spacing w:line="276" w:lineRule="auto"/>
        <w:ind w:firstLine="708"/>
        <w:jc w:val="both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b/>
          <w:bCs/>
          <w:color w:val="000000"/>
          <w:sz w:val="28"/>
        </w:rPr>
        <w:t>Форматы:</w:t>
      </w:r>
      <w:r w:rsidRPr="00663C8C">
        <w:rPr>
          <w:rFonts w:ascii="Times" w:hAnsi="Times" w:cs="Arial"/>
          <w:color w:val="000000"/>
          <w:sz w:val="28"/>
        </w:rPr>
        <w:t xml:space="preserve"> Фото и видео</w:t>
      </w:r>
    </w:p>
    <w:p w14:paraId="294DB5F5" w14:textId="77777777" w:rsidR="00F66264" w:rsidRPr="00663C8C" w:rsidRDefault="00F66264" w:rsidP="00F66264">
      <w:pPr>
        <w:spacing w:line="276" w:lineRule="auto"/>
        <w:ind w:firstLine="708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Для того, чтобы принять участие в акции «Бессмертный полк в Татарстане Онлайн» необходимо:</w:t>
      </w:r>
    </w:p>
    <w:p w14:paraId="54DA4BA9" w14:textId="77777777" w:rsidR="00F66264" w:rsidRPr="00663C8C" w:rsidRDefault="00F66264" w:rsidP="00F66264">
      <w:pPr>
        <w:spacing w:line="276" w:lineRule="auto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1.</w:t>
      </w:r>
      <w:r w:rsidRPr="00663C8C">
        <w:rPr>
          <w:rFonts w:ascii="Times" w:hAnsi="Times"/>
          <w:color w:val="000000"/>
          <w:sz w:val="28"/>
        </w:rPr>
        <w:t xml:space="preserve"> </w:t>
      </w:r>
      <w:r w:rsidRPr="00663C8C">
        <w:rPr>
          <w:rFonts w:ascii="Times" w:hAnsi="Times" w:cs="Arial"/>
          <w:color w:val="000000"/>
          <w:sz w:val="28"/>
        </w:rPr>
        <w:t>Подготовить информацию и фотографию о своем родственнике или близком, принимавшем участие в Великой Отечественной войне.</w:t>
      </w:r>
    </w:p>
    <w:p w14:paraId="7BC6A026" w14:textId="77777777" w:rsidR="00F66264" w:rsidRPr="00663C8C" w:rsidRDefault="00F66264" w:rsidP="00F66264">
      <w:pPr>
        <w:spacing w:line="276" w:lineRule="auto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2.</w:t>
      </w:r>
      <w:r w:rsidRPr="00663C8C">
        <w:rPr>
          <w:rFonts w:ascii="Times" w:hAnsi="Times"/>
          <w:color w:val="000000"/>
          <w:sz w:val="28"/>
        </w:rPr>
        <w:t xml:space="preserve"> </w:t>
      </w:r>
      <w:r w:rsidRPr="00663C8C">
        <w:rPr>
          <w:rFonts w:ascii="Times" w:hAnsi="Times" w:cs="Arial"/>
          <w:color w:val="000000"/>
          <w:sz w:val="28"/>
        </w:rPr>
        <w:t>Сделать фотографию или видеоролик с использованием портрета родственника-участника Великой Отечественной войны.</w:t>
      </w:r>
    </w:p>
    <w:p w14:paraId="227A21F2" w14:textId="77777777" w:rsidR="00F66264" w:rsidRPr="00663C8C" w:rsidRDefault="00F66264" w:rsidP="00F66264">
      <w:pPr>
        <w:spacing w:line="276" w:lineRule="auto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3.</w:t>
      </w:r>
      <w:r w:rsidRPr="00663C8C">
        <w:rPr>
          <w:rFonts w:ascii="Times" w:hAnsi="Times"/>
          <w:color w:val="000000"/>
          <w:sz w:val="28"/>
        </w:rPr>
        <w:t xml:space="preserve"> </w:t>
      </w:r>
      <w:r w:rsidRPr="00663C8C">
        <w:rPr>
          <w:rFonts w:ascii="Times" w:hAnsi="Times" w:cs="Arial"/>
          <w:color w:val="000000"/>
          <w:sz w:val="28"/>
        </w:rPr>
        <w:t>Подготовить текст к посту. Текст должен содержать:</w:t>
      </w:r>
    </w:p>
    <w:p w14:paraId="4B1F04C7" w14:textId="77777777" w:rsidR="00F66264" w:rsidRPr="00663C8C" w:rsidRDefault="00F66264" w:rsidP="00F66264">
      <w:pPr>
        <w:numPr>
          <w:ilvl w:val="0"/>
          <w:numId w:val="3"/>
        </w:numPr>
        <w:spacing w:line="276" w:lineRule="auto"/>
        <w:ind w:left="0"/>
        <w:jc w:val="both"/>
        <w:textAlignment w:val="baseline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Личную историю, связанную с участником ВОВ</w:t>
      </w:r>
    </w:p>
    <w:p w14:paraId="55EB02B6" w14:textId="77777777" w:rsidR="00F66264" w:rsidRPr="00663C8C" w:rsidRDefault="00F66264" w:rsidP="00F66264">
      <w:pPr>
        <w:numPr>
          <w:ilvl w:val="0"/>
          <w:numId w:val="3"/>
        </w:numPr>
        <w:spacing w:line="276" w:lineRule="auto"/>
        <w:ind w:left="0"/>
        <w:jc w:val="both"/>
        <w:textAlignment w:val="baseline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Краткую информацию об участнике ВОВ (имя, фамилия, род войск или деятельности, годы участия в войне и, при наличии, другую интересную информацию)</w:t>
      </w:r>
    </w:p>
    <w:p w14:paraId="3231D2B0" w14:textId="77777777" w:rsidR="00F66264" w:rsidRPr="00663C8C" w:rsidRDefault="00F66264" w:rsidP="00F66264">
      <w:pPr>
        <w:numPr>
          <w:ilvl w:val="0"/>
          <w:numId w:val="3"/>
        </w:numPr>
        <w:spacing w:line="276" w:lineRule="auto"/>
        <w:ind w:left="0"/>
        <w:jc w:val="both"/>
        <w:textAlignment w:val="baseline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Упоминание об участии в акции «Бессмертный полк в Татарстане Онлайн»</w:t>
      </w:r>
    </w:p>
    <w:p w14:paraId="0C737E74" w14:textId="77777777" w:rsidR="00F66264" w:rsidRPr="00663C8C" w:rsidRDefault="00F66264" w:rsidP="00F66264">
      <w:pPr>
        <w:numPr>
          <w:ilvl w:val="0"/>
          <w:numId w:val="3"/>
        </w:numPr>
        <w:spacing w:line="276" w:lineRule="auto"/>
        <w:ind w:left="0"/>
        <w:jc w:val="both"/>
        <w:textAlignment w:val="baseline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 xml:space="preserve">Использовать </w:t>
      </w:r>
      <w:proofErr w:type="spellStart"/>
      <w:r w:rsidRPr="00663C8C">
        <w:rPr>
          <w:rFonts w:ascii="Times" w:hAnsi="Times" w:cs="Arial"/>
          <w:color w:val="000000"/>
          <w:sz w:val="28"/>
        </w:rPr>
        <w:t>хэштеги</w:t>
      </w:r>
      <w:proofErr w:type="spellEnd"/>
      <w:r w:rsidRPr="00663C8C">
        <w:rPr>
          <w:rFonts w:ascii="Times" w:hAnsi="Times" w:cs="Arial"/>
          <w:color w:val="000000"/>
          <w:sz w:val="28"/>
        </w:rPr>
        <w:t xml:space="preserve"> </w:t>
      </w:r>
      <w:r>
        <w:rPr>
          <w:rFonts w:ascii="Times" w:hAnsi="Times" w:cs="Arial"/>
          <w:b/>
          <w:bCs/>
          <w:color w:val="000000"/>
          <w:sz w:val="28"/>
        </w:rPr>
        <w:t>#</w:t>
      </w:r>
      <w:proofErr w:type="spellStart"/>
      <w:r>
        <w:rPr>
          <w:rFonts w:ascii="Times" w:hAnsi="Times" w:cs="Arial"/>
          <w:b/>
          <w:bCs/>
          <w:color w:val="000000"/>
          <w:sz w:val="28"/>
        </w:rPr>
        <w:t>БессмертныйполкОнлайн</w:t>
      </w:r>
      <w:proofErr w:type="spellEnd"/>
      <w:r>
        <w:rPr>
          <w:rFonts w:ascii="Times" w:hAnsi="Times" w:cs="Arial"/>
          <w:b/>
          <w:bCs/>
          <w:color w:val="000000"/>
          <w:sz w:val="28"/>
        </w:rPr>
        <w:t xml:space="preserve"> </w:t>
      </w:r>
      <w:r w:rsidRPr="00663C8C">
        <w:rPr>
          <w:rFonts w:ascii="Times" w:hAnsi="Times" w:cs="Arial"/>
          <w:b/>
          <w:bCs/>
          <w:color w:val="000000"/>
          <w:sz w:val="28"/>
        </w:rPr>
        <w:t>#</w:t>
      </w:r>
      <w:proofErr w:type="spellStart"/>
      <w:r w:rsidRPr="00663C8C">
        <w:rPr>
          <w:rFonts w:ascii="Times" w:hAnsi="Times" w:cs="Arial"/>
          <w:b/>
          <w:bCs/>
          <w:color w:val="000000"/>
          <w:sz w:val="28"/>
        </w:rPr>
        <w:t>БессмертныйполкТатарстан</w:t>
      </w:r>
      <w:proofErr w:type="spellEnd"/>
    </w:p>
    <w:p w14:paraId="46AE5DF5" w14:textId="77777777" w:rsidR="00F66264" w:rsidRPr="00663C8C" w:rsidRDefault="00F66264" w:rsidP="00F66264">
      <w:pPr>
        <w:spacing w:line="276" w:lineRule="auto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4.</w:t>
      </w:r>
      <w:r w:rsidRPr="00663C8C">
        <w:rPr>
          <w:rFonts w:ascii="Times" w:hAnsi="Times"/>
          <w:color w:val="000000"/>
          <w:sz w:val="28"/>
        </w:rPr>
        <w:t xml:space="preserve"> </w:t>
      </w:r>
      <w:r w:rsidRPr="00663C8C">
        <w:rPr>
          <w:rFonts w:ascii="Times" w:hAnsi="Times" w:cs="Arial"/>
          <w:color w:val="000000"/>
          <w:sz w:val="28"/>
        </w:rPr>
        <w:t xml:space="preserve">Опубликовать пост в социальной сети </w:t>
      </w:r>
      <w:proofErr w:type="spellStart"/>
      <w:r w:rsidRPr="00663C8C">
        <w:rPr>
          <w:rFonts w:ascii="Times" w:hAnsi="Times" w:cs="Arial"/>
          <w:color w:val="000000"/>
          <w:sz w:val="28"/>
        </w:rPr>
        <w:t>ВКонтакте</w:t>
      </w:r>
      <w:proofErr w:type="spellEnd"/>
      <w:r w:rsidRPr="00663C8C">
        <w:rPr>
          <w:rFonts w:ascii="Times" w:hAnsi="Times" w:cs="Arial"/>
          <w:color w:val="000000"/>
          <w:sz w:val="28"/>
        </w:rPr>
        <w:t xml:space="preserve">, Одноклассники и </w:t>
      </w:r>
      <w:proofErr w:type="spellStart"/>
      <w:r w:rsidRPr="00663C8C">
        <w:rPr>
          <w:rFonts w:ascii="Times" w:hAnsi="Times" w:cs="Arial"/>
          <w:color w:val="000000"/>
          <w:sz w:val="28"/>
        </w:rPr>
        <w:t>Instagram</w:t>
      </w:r>
      <w:proofErr w:type="spellEnd"/>
      <w:r w:rsidRPr="00663C8C">
        <w:rPr>
          <w:rFonts w:ascii="Times" w:hAnsi="Times" w:cs="Arial"/>
          <w:color w:val="000000"/>
          <w:sz w:val="28"/>
        </w:rPr>
        <w:t>.</w:t>
      </w:r>
    </w:p>
    <w:p w14:paraId="4D768E01" w14:textId="77777777" w:rsidR="00F66264" w:rsidRPr="00663C8C" w:rsidRDefault="00F66264" w:rsidP="00F66264">
      <w:pPr>
        <w:spacing w:line="276" w:lineRule="auto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5.</w:t>
      </w:r>
      <w:r w:rsidRPr="00663C8C">
        <w:rPr>
          <w:rFonts w:ascii="Times" w:hAnsi="Times"/>
          <w:color w:val="000000"/>
          <w:sz w:val="28"/>
        </w:rPr>
        <w:t xml:space="preserve"> </w:t>
      </w:r>
      <w:r w:rsidRPr="00663C8C">
        <w:rPr>
          <w:rFonts w:ascii="Times" w:hAnsi="Times" w:cs="Arial"/>
          <w:color w:val="000000"/>
          <w:sz w:val="28"/>
        </w:rPr>
        <w:t>Пост необходимо разместить в период с 15 апреля по 5 мая. </w:t>
      </w:r>
    </w:p>
    <w:p w14:paraId="1299C43A" w14:textId="77777777" w:rsidR="00F66264" w:rsidRDefault="00F66264" w:rsidP="00F66264">
      <w:p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br w:type="page"/>
      </w:r>
    </w:p>
    <w:p w14:paraId="70C20EAD" w14:textId="77777777" w:rsidR="00F66264" w:rsidRPr="00663C8C" w:rsidRDefault="00F66264" w:rsidP="00F66264">
      <w:pPr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b/>
          <w:bCs/>
          <w:color w:val="000000"/>
          <w:sz w:val="28"/>
        </w:rPr>
        <w:lastRenderedPageBreak/>
        <w:t>Пример поста:</w:t>
      </w:r>
    </w:p>
    <w:p w14:paraId="746AB6B6" w14:textId="77777777" w:rsidR="00F66264" w:rsidRPr="00663C8C" w:rsidRDefault="00F66264" w:rsidP="00F66264">
      <w:pPr>
        <w:rPr>
          <w:rFonts w:ascii="Times" w:hAnsi="Times"/>
          <w:color w:val="000000"/>
          <w:sz w:val="26"/>
        </w:rPr>
      </w:pPr>
      <w:r w:rsidRPr="00663C8C">
        <w:rPr>
          <w:rFonts w:ascii="Times" w:hAnsi="Times"/>
          <w:color w:val="000000"/>
          <w:sz w:val="26"/>
          <w:bdr w:val="none" w:sz="0" w:space="0" w:color="auto" w:frame="1"/>
        </w:rPr>
        <w:fldChar w:fldCharType="begin"/>
      </w:r>
      <w:r w:rsidRPr="00663C8C">
        <w:rPr>
          <w:rFonts w:ascii="Times" w:hAnsi="Times"/>
          <w:color w:val="000000"/>
          <w:sz w:val="26"/>
          <w:bdr w:val="none" w:sz="0" w:space="0" w:color="auto" w:frame="1"/>
        </w:rPr>
        <w:instrText xml:space="preserve"> INCLUDEPICTURE "https://lh5.googleusercontent.com/aHuOkzRTH9abePU_B4k4_bepX33ZJKdu99puM-4Sunf-jEZGyGSVV7whvz4kqTm1H1hIIUHOd3BrGWdOf7b73I-Tq8vCyicKUpq49Em39tn-YFAS_RMVXFiCoj0KGFIIlhNPyM2g" \* MERGEFORMATINET </w:instrText>
      </w:r>
      <w:r w:rsidRPr="00663C8C">
        <w:rPr>
          <w:rFonts w:ascii="Times" w:hAnsi="Times"/>
          <w:color w:val="000000"/>
          <w:sz w:val="26"/>
          <w:bdr w:val="none" w:sz="0" w:space="0" w:color="auto" w:frame="1"/>
        </w:rPr>
        <w:fldChar w:fldCharType="end"/>
      </w:r>
    </w:p>
    <w:p w14:paraId="2CEC0297" w14:textId="77777777" w:rsidR="00F66264" w:rsidRPr="00663C8C" w:rsidRDefault="00376E5F" w:rsidP="00F66264">
      <w:pPr>
        <w:rPr>
          <w:rFonts w:ascii="Times" w:hAnsi="Times"/>
          <w:color w:val="000000"/>
          <w:sz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C7BBC5" wp14:editId="07777777">
            <wp:simplePos x="0" y="0"/>
            <wp:positionH relativeFrom="column">
              <wp:posOffset>2125345</wp:posOffset>
            </wp:positionH>
            <wp:positionV relativeFrom="paragraph">
              <wp:posOffset>1270</wp:posOffset>
            </wp:positionV>
            <wp:extent cx="2763520" cy="2763520"/>
            <wp:effectExtent l="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264">
        <w:rPr>
          <w:rFonts w:ascii="Times" w:hAnsi="Times" w:cs="Arial"/>
          <w:noProof/>
          <w:color w:val="000000"/>
          <w:sz w:val="26"/>
          <w:bdr w:val="none" w:sz="0" w:space="0" w:color="auto" w:frame="1"/>
        </w:rPr>
        <w:drawing>
          <wp:inline distT="0" distB="0" distL="0" distR="0" wp14:anchorId="20D919AE" wp14:editId="07777777">
            <wp:extent cx="2009775" cy="27622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EF00" w14:textId="77777777" w:rsidR="00F66264" w:rsidRPr="00663C8C" w:rsidRDefault="00F66264" w:rsidP="00F66264">
      <w:pPr>
        <w:rPr>
          <w:rFonts w:ascii="Times" w:hAnsi="Times"/>
          <w:color w:val="000000"/>
          <w:sz w:val="26"/>
        </w:rPr>
      </w:pPr>
    </w:p>
    <w:p w14:paraId="23FC04A3" w14:textId="77777777" w:rsidR="00F66264" w:rsidRDefault="00F66264" w:rsidP="00F66264">
      <w:pPr>
        <w:ind w:firstLine="708"/>
        <w:jc w:val="both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Мой дед, Иванов Иван Иванович, служил в танковой дивизии №555. В годы Великой Отечественной войны они вместе с товарищами сража</w:t>
      </w:r>
      <w:r>
        <w:rPr>
          <w:rFonts w:ascii="Times" w:hAnsi="Times" w:cs="Arial"/>
          <w:color w:val="000000"/>
          <w:sz w:val="28"/>
        </w:rPr>
        <w:t>лись за Родину на Курской дуге.</w:t>
      </w:r>
    </w:p>
    <w:p w14:paraId="4DE39B29" w14:textId="77777777" w:rsidR="00F66264" w:rsidRDefault="00F66264" w:rsidP="00F66264">
      <w:pPr>
        <w:ind w:firstLine="708"/>
        <w:jc w:val="both"/>
        <w:rPr>
          <w:rFonts w:ascii="Times" w:hAnsi="Times" w:cs="Arial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К сожалению, сейчас его нет в живых. Но я с теплом вспоминаю его рассказы, шутки и байки из молодости. Мне кажется, я никогда не смогу в полной мере выразить всю благодарность за его подвиг, за подвиг всех тех, кто отдал все свои силы на то, чтобы защитить свою страну, своих родных.</w:t>
      </w:r>
    </w:p>
    <w:p w14:paraId="79DC7942" w14:textId="77777777" w:rsidR="00F66264" w:rsidRPr="00663C8C" w:rsidRDefault="00F66264" w:rsidP="00F66264">
      <w:pPr>
        <w:ind w:firstLine="708"/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 xml:space="preserve">В этом году мы отмечаем 75-летие Победы в Великой Отечественной войне. И я рада, что могу принять участие в акции «Бессмертный полк» в формате </w:t>
      </w:r>
      <w:r>
        <w:rPr>
          <w:rFonts w:ascii="Times" w:hAnsi="Times" w:cs="Arial"/>
          <w:color w:val="000000"/>
          <w:sz w:val="28"/>
        </w:rPr>
        <w:t>о</w:t>
      </w:r>
      <w:r w:rsidRPr="00663C8C">
        <w:rPr>
          <w:rFonts w:ascii="Times" w:hAnsi="Times" w:cs="Arial"/>
          <w:color w:val="000000"/>
          <w:sz w:val="28"/>
        </w:rPr>
        <w:t>нлайн и рассказать историю своего дедушки.</w:t>
      </w:r>
    </w:p>
    <w:p w14:paraId="36C14845" w14:textId="77777777" w:rsidR="00F66264" w:rsidRPr="00663C8C" w:rsidRDefault="00F66264" w:rsidP="00F66264">
      <w:pPr>
        <w:jc w:val="both"/>
        <w:rPr>
          <w:rFonts w:ascii="Times" w:hAnsi="Times"/>
          <w:color w:val="000000"/>
          <w:sz w:val="28"/>
        </w:rPr>
      </w:pPr>
      <w:r w:rsidRPr="00663C8C">
        <w:rPr>
          <w:rFonts w:ascii="Times" w:hAnsi="Times" w:cs="Arial"/>
          <w:color w:val="000000"/>
          <w:sz w:val="28"/>
        </w:rPr>
        <w:t>#</w:t>
      </w:r>
      <w:proofErr w:type="spellStart"/>
      <w:r w:rsidRPr="00663C8C">
        <w:rPr>
          <w:rFonts w:ascii="Times" w:hAnsi="Times" w:cs="Arial"/>
          <w:color w:val="000000"/>
          <w:sz w:val="28"/>
        </w:rPr>
        <w:t>БессмертныйполкОнлайн</w:t>
      </w:r>
      <w:proofErr w:type="spellEnd"/>
      <w:r w:rsidRPr="00663C8C">
        <w:rPr>
          <w:rFonts w:ascii="Times" w:hAnsi="Times" w:cs="Arial"/>
          <w:color w:val="000000"/>
          <w:sz w:val="28"/>
        </w:rPr>
        <w:t xml:space="preserve"> #</w:t>
      </w:r>
      <w:proofErr w:type="spellStart"/>
      <w:r w:rsidRPr="00663C8C">
        <w:rPr>
          <w:rFonts w:ascii="Times" w:hAnsi="Times" w:cs="Arial"/>
          <w:color w:val="000000"/>
          <w:sz w:val="28"/>
        </w:rPr>
        <w:t>БессмертныйполкТатарстан</w:t>
      </w:r>
      <w:proofErr w:type="spellEnd"/>
    </w:p>
    <w:p w14:paraId="3461D779" w14:textId="77777777" w:rsidR="00F66264" w:rsidRPr="006B3341" w:rsidRDefault="00F66264" w:rsidP="00F66264">
      <w:pPr>
        <w:spacing w:after="240"/>
        <w:rPr>
          <w:rFonts w:ascii="Times" w:hAnsi="Times"/>
        </w:rPr>
      </w:pPr>
      <w:r w:rsidRPr="006B3341">
        <w:rPr>
          <w:rFonts w:ascii="Times" w:hAnsi="Times"/>
          <w:color w:val="000000"/>
        </w:rPr>
        <w:br/>
      </w:r>
    </w:p>
    <w:p w14:paraId="3CF2D8B6" w14:textId="77777777" w:rsidR="00F66264" w:rsidRPr="006B3341" w:rsidRDefault="00F66264" w:rsidP="00F66264">
      <w:pPr>
        <w:rPr>
          <w:rFonts w:ascii="Times" w:hAnsi="Times"/>
        </w:rPr>
      </w:pPr>
    </w:p>
    <w:p w14:paraId="0562CB0E" w14:textId="29AC3BE7" w:rsidR="00F66264" w:rsidRPr="00F65108" w:rsidRDefault="00DA3177" w:rsidP="00DA3177">
      <w:pPr>
        <w:spacing w:line="276" w:lineRule="auto"/>
        <w:rPr>
          <w:sz w:val="28"/>
          <w:szCs w:val="28"/>
        </w:rPr>
      </w:pPr>
      <w:bookmarkStart w:id="0" w:name="_GoBack"/>
      <w:bookmarkEnd w:id="0"/>
      <w:r w:rsidRPr="00F65108">
        <w:rPr>
          <w:sz w:val="28"/>
          <w:szCs w:val="28"/>
        </w:rPr>
        <w:t xml:space="preserve"> </w:t>
      </w:r>
    </w:p>
    <w:p w14:paraId="4E188BFD" w14:textId="13CF2EC3" w:rsidR="23722C3E" w:rsidRDefault="23722C3E" w:rsidP="23722C3E">
      <w:pPr>
        <w:jc w:val="both"/>
        <w:rPr>
          <w:sz w:val="28"/>
          <w:szCs w:val="28"/>
        </w:rPr>
      </w:pPr>
    </w:p>
    <w:sectPr w:rsidR="23722C3E" w:rsidSect="00200BC0">
      <w:headerReference w:type="even" r:id="rId10"/>
      <w:headerReference w:type="default" r:id="rId11"/>
      <w:pgSz w:w="11906" w:h="16838" w:code="9"/>
      <w:pgMar w:top="1134" w:right="567" w:bottom="1134" w:left="1134" w:header="709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73F32" w14:textId="77777777" w:rsidR="00E335C5" w:rsidRDefault="00E335C5">
      <w:r>
        <w:separator/>
      </w:r>
    </w:p>
  </w:endnote>
  <w:endnote w:type="continuationSeparator" w:id="0">
    <w:p w14:paraId="245BD3BA" w14:textId="77777777" w:rsidR="00E335C5" w:rsidRDefault="00E3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6929D" w14:textId="77777777" w:rsidR="00E335C5" w:rsidRDefault="00E335C5">
      <w:r>
        <w:separator/>
      </w:r>
    </w:p>
  </w:footnote>
  <w:footnote w:type="continuationSeparator" w:id="0">
    <w:p w14:paraId="41A9D876" w14:textId="77777777" w:rsidR="00E335C5" w:rsidRDefault="00E33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FF7610" w:rsidRDefault="00FF7610" w:rsidP="00B4479F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E9F23F" w14:textId="77777777" w:rsidR="00FF7610" w:rsidRDefault="00FF76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6DB82" w14:textId="77777777" w:rsidR="00FF7610" w:rsidRDefault="00FF7610" w:rsidP="00B4479F">
    <w:pPr>
      <w:pStyle w:val="a3"/>
      <w:framePr w:wrap="around" w:vAnchor="text" w:hAnchor="margin" w:xAlign="center" w:y="1"/>
      <w:rPr>
        <w:rStyle w:val="a8"/>
      </w:rPr>
    </w:pPr>
  </w:p>
  <w:p w14:paraId="5997CC1D" w14:textId="77777777" w:rsidR="00FF7610" w:rsidRDefault="00FF76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8271C"/>
    <w:multiLevelType w:val="hybridMultilevel"/>
    <w:tmpl w:val="AC46A59C"/>
    <w:lvl w:ilvl="0" w:tplc="D840A4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F03BE"/>
    <w:multiLevelType w:val="multilevel"/>
    <w:tmpl w:val="5912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406A4A"/>
    <w:multiLevelType w:val="hybridMultilevel"/>
    <w:tmpl w:val="082E49B6"/>
    <w:lvl w:ilvl="0" w:tplc="1FF2F7A0">
      <w:start w:val="1"/>
      <w:numFmt w:val="decimal"/>
      <w:lvlText w:val="%1."/>
      <w:lvlJc w:val="left"/>
      <w:pPr>
        <w:ind w:left="102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AB"/>
    <w:rsid w:val="000019BD"/>
    <w:rsid w:val="00046779"/>
    <w:rsid w:val="0005189A"/>
    <w:rsid w:val="00051DE9"/>
    <w:rsid w:val="00053363"/>
    <w:rsid w:val="0006188D"/>
    <w:rsid w:val="000655A7"/>
    <w:rsid w:val="00082C24"/>
    <w:rsid w:val="00083F5A"/>
    <w:rsid w:val="000939AE"/>
    <w:rsid w:val="000A575C"/>
    <w:rsid w:val="000A6F3C"/>
    <w:rsid w:val="000B1A17"/>
    <w:rsid w:val="000B6634"/>
    <w:rsid w:val="000C05D1"/>
    <w:rsid w:val="000C3331"/>
    <w:rsid w:val="000C7F64"/>
    <w:rsid w:val="000D55BD"/>
    <w:rsid w:val="000D6E05"/>
    <w:rsid w:val="000E2601"/>
    <w:rsid w:val="000E65F2"/>
    <w:rsid w:val="000E69CA"/>
    <w:rsid w:val="0011420B"/>
    <w:rsid w:val="00132D06"/>
    <w:rsid w:val="00134CE4"/>
    <w:rsid w:val="00136045"/>
    <w:rsid w:val="001450E0"/>
    <w:rsid w:val="00146CF8"/>
    <w:rsid w:val="00146D9B"/>
    <w:rsid w:val="00154A0B"/>
    <w:rsid w:val="00157EEB"/>
    <w:rsid w:val="0016050C"/>
    <w:rsid w:val="00186271"/>
    <w:rsid w:val="00186C11"/>
    <w:rsid w:val="001A0A77"/>
    <w:rsid w:val="001A6ED0"/>
    <w:rsid w:val="001D0A36"/>
    <w:rsid w:val="001D598C"/>
    <w:rsid w:val="001F3896"/>
    <w:rsid w:val="00200BC0"/>
    <w:rsid w:val="00207EF8"/>
    <w:rsid w:val="002138FD"/>
    <w:rsid w:val="00221071"/>
    <w:rsid w:val="00222EB6"/>
    <w:rsid w:val="0022506E"/>
    <w:rsid w:val="002333AF"/>
    <w:rsid w:val="002353BF"/>
    <w:rsid w:val="00242C1F"/>
    <w:rsid w:val="00267029"/>
    <w:rsid w:val="00270BA6"/>
    <w:rsid w:val="0027176E"/>
    <w:rsid w:val="002774E0"/>
    <w:rsid w:val="00280AA0"/>
    <w:rsid w:val="00282CCE"/>
    <w:rsid w:val="002C4C11"/>
    <w:rsid w:val="002D3096"/>
    <w:rsid w:val="002F56F5"/>
    <w:rsid w:val="00311304"/>
    <w:rsid w:val="0031201E"/>
    <w:rsid w:val="003169EF"/>
    <w:rsid w:val="00320C0F"/>
    <w:rsid w:val="00321582"/>
    <w:rsid w:val="0032258C"/>
    <w:rsid w:val="00325544"/>
    <w:rsid w:val="00346457"/>
    <w:rsid w:val="0034676F"/>
    <w:rsid w:val="00352AFB"/>
    <w:rsid w:val="00364E07"/>
    <w:rsid w:val="003750E6"/>
    <w:rsid w:val="00376E5F"/>
    <w:rsid w:val="003A5BBC"/>
    <w:rsid w:val="003B0FC6"/>
    <w:rsid w:val="003B1E7D"/>
    <w:rsid w:val="003C5D22"/>
    <w:rsid w:val="003D09DE"/>
    <w:rsid w:val="003D4B9E"/>
    <w:rsid w:val="003D6AEA"/>
    <w:rsid w:val="003E2074"/>
    <w:rsid w:val="003E6F92"/>
    <w:rsid w:val="003F4568"/>
    <w:rsid w:val="003F6BE5"/>
    <w:rsid w:val="00403B26"/>
    <w:rsid w:val="00404A73"/>
    <w:rsid w:val="00411470"/>
    <w:rsid w:val="0041200B"/>
    <w:rsid w:val="00416B6B"/>
    <w:rsid w:val="00430054"/>
    <w:rsid w:val="00452C16"/>
    <w:rsid w:val="00452F74"/>
    <w:rsid w:val="004540E9"/>
    <w:rsid w:val="00464664"/>
    <w:rsid w:val="00493EB9"/>
    <w:rsid w:val="0049554F"/>
    <w:rsid w:val="004A26E9"/>
    <w:rsid w:val="004A7A71"/>
    <w:rsid w:val="004B43C9"/>
    <w:rsid w:val="004D025B"/>
    <w:rsid w:val="004E7C75"/>
    <w:rsid w:val="004F75C4"/>
    <w:rsid w:val="005005E0"/>
    <w:rsid w:val="00501B8C"/>
    <w:rsid w:val="0050569E"/>
    <w:rsid w:val="005063A3"/>
    <w:rsid w:val="005127C3"/>
    <w:rsid w:val="00521361"/>
    <w:rsid w:val="00542280"/>
    <w:rsid w:val="00552C06"/>
    <w:rsid w:val="0056094A"/>
    <w:rsid w:val="00576B04"/>
    <w:rsid w:val="0058476A"/>
    <w:rsid w:val="00594755"/>
    <w:rsid w:val="005A1061"/>
    <w:rsid w:val="005A3203"/>
    <w:rsid w:val="005C1444"/>
    <w:rsid w:val="005C540F"/>
    <w:rsid w:val="005D6504"/>
    <w:rsid w:val="005E1E8F"/>
    <w:rsid w:val="005F5CB0"/>
    <w:rsid w:val="00600909"/>
    <w:rsid w:val="00614BF3"/>
    <w:rsid w:val="00615416"/>
    <w:rsid w:val="006272EC"/>
    <w:rsid w:val="0065510F"/>
    <w:rsid w:val="00673CD5"/>
    <w:rsid w:val="00675C91"/>
    <w:rsid w:val="006A40F5"/>
    <w:rsid w:val="006C0156"/>
    <w:rsid w:val="006C505F"/>
    <w:rsid w:val="006C643B"/>
    <w:rsid w:val="006E3F88"/>
    <w:rsid w:val="00712E39"/>
    <w:rsid w:val="00732AFC"/>
    <w:rsid w:val="007466AA"/>
    <w:rsid w:val="00746E7E"/>
    <w:rsid w:val="007608AB"/>
    <w:rsid w:val="00773798"/>
    <w:rsid w:val="00781DDB"/>
    <w:rsid w:val="007861C7"/>
    <w:rsid w:val="007A3ACF"/>
    <w:rsid w:val="007B62F2"/>
    <w:rsid w:val="007B6EBB"/>
    <w:rsid w:val="007C2D82"/>
    <w:rsid w:val="007E24BE"/>
    <w:rsid w:val="007E5571"/>
    <w:rsid w:val="007E789C"/>
    <w:rsid w:val="007F1833"/>
    <w:rsid w:val="00816A2E"/>
    <w:rsid w:val="00845CE9"/>
    <w:rsid w:val="008540C9"/>
    <w:rsid w:val="0086462D"/>
    <w:rsid w:val="00880581"/>
    <w:rsid w:val="00885CAC"/>
    <w:rsid w:val="008A23B4"/>
    <w:rsid w:val="008A5910"/>
    <w:rsid w:val="008A7A68"/>
    <w:rsid w:val="008B5379"/>
    <w:rsid w:val="008C7DDF"/>
    <w:rsid w:val="008E19DD"/>
    <w:rsid w:val="00907E1C"/>
    <w:rsid w:val="00915977"/>
    <w:rsid w:val="00924C01"/>
    <w:rsid w:val="00945DDC"/>
    <w:rsid w:val="00966A97"/>
    <w:rsid w:val="00973EF9"/>
    <w:rsid w:val="0097439E"/>
    <w:rsid w:val="0097707F"/>
    <w:rsid w:val="00996175"/>
    <w:rsid w:val="009A423C"/>
    <w:rsid w:val="009B3D82"/>
    <w:rsid w:val="009E77FE"/>
    <w:rsid w:val="00A0270E"/>
    <w:rsid w:val="00A06648"/>
    <w:rsid w:val="00A06A50"/>
    <w:rsid w:val="00A06C6D"/>
    <w:rsid w:val="00A1022D"/>
    <w:rsid w:val="00A37E90"/>
    <w:rsid w:val="00A40AF5"/>
    <w:rsid w:val="00A40DF0"/>
    <w:rsid w:val="00A46818"/>
    <w:rsid w:val="00A4689F"/>
    <w:rsid w:val="00A519B0"/>
    <w:rsid w:val="00A51E95"/>
    <w:rsid w:val="00A56662"/>
    <w:rsid w:val="00A571B0"/>
    <w:rsid w:val="00A651AB"/>
    <w:rsid w:val="00A72528"/>
    <w:rsid w:val="00A77299"/>
    <w:rsid w:val="00A8165F"/>
    <w:rsid w:val="00A91A5F"/>
    <w:rsid w:val="00A94F29"/>
    <w:rsid w:val="00A95F64"/>
    <w:rsid w:val="00AB541F"/>
    <w:rsid w:val="00AC3BDC"/>
    <w:rsid w:val="00AC7893"/>
    <w:rsid w:val="00AD05CD"/>
    <w:rsid w:val="00AD2A1C"/>
    <w:rsid w:val="00AF0039"/>
    <w:rsid w:val="00B00F53"/>
    <w:rsid w:val="00B04A6C"/>
    <w:rsid w:val="00B13D48"/>
    <w:rsid w:val="00B2303D"/>
    <w:rsid w:val="00B261FA"/>
    <w:rsid w:val="00B4479F"/>
    <w:rsid w:val="00B558A3"/>
    <w:rsid w:val="00B7222D"/>
    <w:rsid w:val="00B85D1E"/>
    <w:rsid w:val="00BB7711"/>
    <w:rsid w:val="00BD2039"/>
    <w:rsid w:val="00BE2097"/>
    <w:rsid w:val="00BE3507"/>
    <w:rsid w:val="00BF4248"/>
    <w:rsid w:val="00BF63AF"/>
    <w:rsid w:val="00C00014"/>
    <w:rsid w:val="00C02866"/>
    <w:rsid w:val="00C15F22"/>
    <w:rsid w:val="00C44B78"/>
    <w:rsid w:val="00C46E90"/>
    <w:rsid w:val="00C60E4B"/>
    <w:rsid w:val="00C82050"/>
    <w:rsid w:val="00C84B98"/>
    <w:rsid w:val="00C86F1E"/>
    <w:rsid w:val="00CA4F89"/>
    <w:rsid w:val="00CC5851"/>
    <w:rsid w:val="00CD283D"/>
    <w:rsid w:val="00D030BF"/>
    <w:rsid w:val="00D23987"/>
    <w:rsid w:val="00D3400D"/>
    <w:rsid w:val="00D37FEC"/>
    <w:rsid w:val="00D45CC6"/>
    <w:rsid w:val="00D604D1"/>
    <w:rsid w:val="00D75828"/>
    <w:rsid w:val="00D9057D"/>
    <w:rsid w:val="00D934A9"/>
    <w:rsid w:val="00DA107C"/>
    <w:rsid w:val="00DA3177"/>
    <w:rsid w:val="00DA3A9C"/>
    <w:rsid w:val="00DC62CF"/>
    <w:rsid w:val="00DD4682"/>
    <w:rsid w:val="00DD623C"/>
    <w:rsid w:val="00DE1791"/>
    <w:rsid w:val="00DE370B"/>
    <w:rsid w:val="00DE6D35"/>
    <w:rsid w:val="00DE7381"/>
    <w:rsid w:val="00DF7B13"/>
    <w:rsid w:val="00E071A2"/>
    <w:rsid w:val="00E10D5B"/>
    <w:rsid w:val="00E24A37"/>
    <w:rsid w:val="00E313F7"/>
    <w:rsid w:val="00E335C3"/>
    <w:rsid w:val="00E335C5"/>
    <w:rsid w:val="00E36E8B"/>
    <w:rsid w:val="00E40CA0"/>
    <w:rsid w:val="00E42551"/>
    <w:rsid w:val="00E4505A"/>
    <w:rsid w:val="00E56731"/>
    <w:rsid w:val="00E6556B"/>
    <w:rsid w:val="00E82228"/>
    <w:rsid w:val="00EB2724"/>
    <w:rsid w:val="00EB53DB"/>
    <w:rsid w:val="00EB608C"/>
    <w:rsid w:val="00ED29E0"/>
    <w:rsid w:val="00ED52E4"/>
    <w:rsid w:val="00ED6307"/>
    <w:rsid w:val="00EE3041"/>
    <w:rsid w:val="00F12190"/>
    <w:rsid w:val="00F2216A"/>
    <w:rsid w:val="00F229EF"/>
    <w:rsid w:val="00F22A26"/>
    <w:rsid w:val="00F27880"/>
    <w:rsid w:val="00F34DBC"/>
    <w:rsid w:val="00F3590B"/>
    <w:rsid w:val="00F66264"/>
    <w:rsid w:val="00F75D89"/>
    <w:rsid w:val="00F85370"/>
    <w:rsid w:val="00FA4B37"/>
    <w:rsid w:val="00FA518A"/>
    <w:rsid w:val="00FB49BE"/>
    <w:rsid w:val="00FB61C0"/>
    <w:rsid w:val="00FB716C"/>
    <w:rsid w:val="00FD4CBC"/>
    <w:rsid w:val="00FF7610"/>
    <w:rsid w:val="2372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1A1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rsid w:val="007608AB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styleId="a8">
    <w:name w:val="page number"/>
    <w:basedOn w:val="a0"/>
    <w:rsid w:val="0005189A"/>
  </w:style>
  <w:style w:type="paragraph" w:styleId="a9">
    <w:name w:val="Normal (Web)"/>
    <w:basedOn w:val="a"/>
    <w:uiPriority w:val="99"/>
    <w:unhideWhenUsed/>
    <w:rsid w:val="008B5379"/>
    <w:rPr>
      <w:rFonts w:eastAsia="Calibri"/>
    </w:rPr>
  </w:style>
  <w:style w:type="paragraph" w:styleId="aa">
    <w:name w:val="List Paragraph"/>
    <w:basedOn w:val="a"/>
    <w:uiPriority w:val="34"/>
    <w:qFormat/>
    <w:rsid w:val="007E789C"/>
    <w:pPr>
      <w:ind w:left="720"/>
      <w:contextualSpacing/>
    </w:pPr>
  </w:style>
  <w:style w:type="character" w:styleId="ab">
    <w:name w:val="FollowedHyperlink"/>
    <w:rsid w:val="0022506E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customStyle="1" w:styleId="-11">
    <w:name w:val="Цветной список - Акцент 11"/>
    <w:basedOn w:val="a"/>
    <w:rsid w:val="007608AB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styleId="a8">
    <w:name w:val="page number"/>
    <w:basedOn w:val="a0"/>
    <w:rsid w:val="0005189A"/>
  </w:style>
  <w:style w:type="paragraph" w:styleId="a9">
    <w:name w:val="Normal (Web)"/>
    <w:basedOn w:val="a"/>
    <w:uiPriority w:val="99"/>
    <w:unhideWhenUsed/>
    <w:rsid w:val="008B5379"/>
    <w:rPr>
      <w:rFonts w:eastAsia="Calibri"/>
    </w:rPr>
  </w:style>
  <w:style w:type="paragraph" w:styleId="aa">
    <w:name w:val="List Paragraph"/>
    <w:basedOn w:val="a"/>
    <w:uiPriority w:val="34"/>
    <w:qFormat/>
    <w:rsid w:val="007E789C"/>
    <w:pPr>
      <w:ind w:left="720"/>
      <w:contextualSpacing/>
    </w:pPr>
  </w:style>
  <w:style w:type="character" w:styleId="ab">
    <w:name w:val="FollowedHyperlink"/>
    <w:rsid w:val="0022506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41;&#1083;&#1072;&#1085;&#1082;2014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Бланк2014.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арти</cp:lastModifiedBy>
  <cp:revision>2</cp:revision>
  <cp:lastPrinted>2019-03-01T19:02:00Z</cp:lastPrinted>
  <dcterms:created xsi:type="dcterms:W3CDTF">2020-04-20T08:29:00Z</dcterms:created>
  <dcterms:modified xsi:type="dcterms:W3CDTF">2020-04-20T08:29:00Z</dcterms:modified>
</cp:coreProperties>
</file>